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61" w:rsidRPr="006B471D" w:rsidRDefault="006729FA" w:rsidP="00F81DEA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-590550</wp:posOffset>
            </wp:positionV>
            <wp:extent cx="1600200" cy="12954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24888">
        <w:rPr>
          <w:b/>
          <w:sz w:val="28"/>
          <w:szCs w:val="28"/>
        </w:rPr>
        <w:t xml:space="preserve"> </w:t>
      </w:r>
      <w:r w:rsidR="009704ED" w:rsidRPr="009704ED">
        <w:rPr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89.5pt;height:51pt" fillcolor="black">
            <v:shadow color="#868686"/>
            <v:textpath style="font-family:&quot;Arial Black&quot;" fitshape="t" trim="t" string="NDACNA 2016"/>
          </v:shape>
        </w:pict>
      </w:r>
    </w:p>
    <w:p w:rsidR="00E24888" w:rsidRPr="004F69CF" w:rsidRDefault="004F69CF" w:rsidP="00F81DEA">
      <w:pPr>
        <w:pStyle w:val="NoSpacing"/>
        <w:jc w:val="center"/>
        <w:rPr>
          <w:rFonts w:asciiTheme="minorHAnsi" w:hAnsiTheme="minorHAnsi"/>
          <w:iCs/>
          <w:sz w:val="32"/>
          <w:szCs w:val="32"/>
        </w:rPr>
      </w:pPr>
      <w:r w:rsidRPr="004F69CF">
        <w:rPr>
          <w:rFonts w:asciiTheme="minorHAnsi" w:hAnsiTheme="minorHAnsi"/>
          <w:iCs/>
          <w:sz w:val="32"/>
          <w:szCs w:val="32"/>
        </w:rPr>
        <w:t>NORTH DADE AREA CONVENTION OF NARCOTICS</w:t>
      </w:r>
      <w:r w:rsidR="00BB6E29">
        <w:rPr>
          <w:rFonts w:asciiTheme="minorHAnsi" w:hAnsiTheme="minorHAnsi"/>
          <w:iCs/>
          <w:sz w:val="32"/>
          <w:szCs w:val="32"/>
        </w:rPr>
        <w:t xml:space="preserve"> </w:t>
      </w:r>
      <w:r w:rsidR="00BB6E29" w:rsidRPr="004F69CF">
        <w:rPr>
          <w:rFonts w:asciiTheme="minorHAnsi" w:hAnsiTheme="minorHAnsi"/>
          <w:iCs/>
          <w:sz w:val="32"/>
          <w:szCs w:val="32"/>
        </w:rPr>
        <w:t>ANO</w:t>
      </w:r>
      <w:r w:rsidR="00BB6E29">
        <w:rPr>
          <w:rFonts w:asciiTheme="minorHAnsi" w:hAnsiTheme="minorHAnsi"/>
          <w:iCs/>
          <w:sz w:val="32"/>
          <w:szCs w:val="32"/>
        </w:rPr>
        <w:t>N</w:t>
      </w:r>
      <w:r w:rsidR="00BB6E29" w:rsidRPr="004F69CF">
        <w:rPr>
          <w:rFonts w:asciiTheme="minorHAnsi" w:hAnsiTheme="minorHAnsi"/>
          <w:iCs/>
          <w:sz w:val="32"/>
          <w:szCs w:val="32"/>
        </w:rPr>
        <w:t>YMOUS</w:t>
      </w:r>
    </w:p>
    <w:p w:rsidR="00E24888" w:rsidRDefault="00E24888" w:rsidP="00F81DEA">
      <w:pPr>
        <w:pStyle w:val="NoSpacing"/>
        <w:jc w:val="center"/>
        <w:rPr>
          <w:i/>
          <w:iCs/>
        </w:rPr>
      </w:pPr>
    </w:p>
    <w:p w:rsidR="005F44F3" w:rsidRPr="00236861" w:rsidRDefault="00E24888" w:rsidP="00E24888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  <w:tab w:val="right" w:pos="9360"/>
        </w:tabs>
        <w:rPr>
          <w:i/>
          <w:sz w:val="72"/>
          <w:szCs w:val="72"/>
        </w:rPr>
      </w:pPr>
      <w:r w:rsidRPr="00E24888">
        <w:rPr>
          <w:rFonts w:ascii="Impact" w:hAnsi="Impact"/>
          <w:b/>
          <w:sz w:val="72"/>
          <w:szCs w:val="72"/>
        </w:rPr>
        <w:tab/>
      </w:r>
      <w:r>
        <w:rPr>
          <w:rFonts w:ascii="Impact" w:hAnsi="Impact"/>
          <w:b/>
          <w:sz w:val="72"/>
          <w:szCs w:val="72"/>
        </w:rPr>
        <w:t xml:space="preserve"> </w:t>
      </w:r>
      <w:r w:rsidR="009704ED" w:rsidRPr="009704ED">
        <w:rPr>
          <w:rFonts w:ascii="Impact" w:hAnsi="Impact"/>
          <w:b/>
          <w:sz w:val="72"/>
          <w:szCs w:val="72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324pt;height:48pt" fillcolor="#eeb924" strokeweight="1.5pt">
            <v:shadow color="#868686"/>
            <v:textpath style="font-family:&quot;Arial Black&quot;;v-text-kern:t" trim="t" fitpath="t" xscale="f" string="Registration Form"/>
          </v:shape>
        </w:pict>
      </w:r>
    </w:p>
    <w:p w:rsidR="00236861" w:rsidRDefault="0027544D" w:rsidP="0027544D">
      <w:pPr>
        <w:tabs>
          <w:tab w:val="center" w:pos="4680"/>
          <w:tab w:val="left" w:pos="5040"/>
          <w:tab w:val="left" w:pos="5760"/>
          <w:tab w:val="left" w:pos="6480"/>
          <w:tab w:val="left" w:pos="7170"/>
          <w:tab w:val="left" w:pos="7200"/>
          <w:tab w:val="left" w:pos="7920"/>
        </w:tabs>
        <w:spacing w:line="360" w:lineRule="auto"/>
        <w:rPr>
          <w:i/>
        </w:rPr>
      </w:pPr>
      <w:r>
        <w:rPr>
          <w:i/>
        </w:rPr>
        <w:tab/>
      </w:r>
      <w:r w:rsidR="0077165C">
        <w:rPr>
          <w:i/>
        </w:rPr>
        <w:tab/>
      </w:r>
      <w:r w:rsidR="00513C5A">
        <w:rPr>
          <w:i/>
        </w:rPr>
        <w:tab/>
      </w:r>
      <w:r w:rsidR="00513C5A">
        <w:rPr>
          <w:i/>
        </w:rPr>
        <w:tab/>
      </w:r>
      <w:r w:rsidR="00513C5A">
        <w:rPr>
          <w:i/>
        </w:rPr>
        <w:tab/>
      </w:r>
      <w:r w:rsidR="00513C5A"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:rsidR="00236861" w:rsidRDefault="00F604E5" w:rsidP="008052CF">
      <w:pPr>
        <w:pStyle w:val="NoSpacing"/>
      </w:pPr>
      <w:r>
        <w:rPr>
          <w:i/>
        </w:rPr>
        <w:tab/>
      </w:r>
      <w:r>
        <w:rPr>
          <w:i/>
        </w:rPr>
        <w:tab/>
      </w:r>
      <w:r w:rsidR="00236861">
        <w:rPr>
          <w:i/>
        </w:rPr>
        <w:tab/>
      </w:r>
      <w:r w:rsidR="00236861">
        <w:rPr>
          <w:i/>
        </w:rPr>
        <w:tab/>
      </w:r>
      <w:r w:rsidR="00236861">
        <w:rPr>
          <w:i/>
        </w:rPr>
        <w:tab/>
      </w:r>
      <w:r w:rsidR="00236861">
        <w:rPr>
          <w:i/>
        </w:rPr>
        <w:tab/>
      </w:r>
      <w:r w:rsidR="00236861">
        <w:rPr>
          <w:i/>
        </w:rPr>
        <w:tab/>
      </w:r>
      <w:r w:rsidR="00236861">
        <w:rPr>
          <w:i/>
        </w:rPr>
        <w:tab/>
      </w:r>
      <w:r w:rsidR="00512B98">
        <w:rPr>
          <w:i/>
        </w:rPr>
        <w:tab/>
      </w:r>
      <w:r w:rsidR="00512B98">
        <w:rPr>
          <w:i/>
        </w:rPr>
        <w:tab/>
      </w:r>
      <w:r w:rsidR="00843147">
        <w:t>D</w:t>
      </w:r>
      <w:r w:rsidR="0077165C" w:rsidRPr="0077165C">
        <w:t>ATE____________</w:t>
      </w:r>
    </w:p>
    <w:p w:rsidR="00BC666B" w:rsidRPr="00F604E5" w:rsidRDefault="00F81DEA" w:rsidP="00236861">
      <w:pPr>
        <w:tabs>
          <w:tab w:val="center" w:pos="4680"/>
          <w:tab w:val="left" w:pos="5040"/>
          <w:tab w:val="left" w:pos="5400"/>
          <w:tab w:val="left" w:pos="5760"/>
          <w:tab w:val="left" w:pos="6480"/>
          <w:tab w:val="left" w:pos="7170"/>
          <w:tab w:val="left" w:pos="7200"/>
          <w:tab w:val="left" w:pos="7920"/>
          <w:tab w:val="left" w:pos="8280"/>
          <w:tab w:val="left" w:pos="9360"/>
        </w:tabs>
        <w:spacing w:line="360" w:lineRule="auto"/>
        <w:jc w:val="center"/>
        <w:rPr>
          <w:b/>
          <w:sz w:val="20"/>
          <w:szCs w:val="20"/>
        </w:rPr>
      </w:pPr>
      <w:r w:rsidRPr="00F604E5">
        <w:rPr>
          <w:b/>
          <w:sz w:val="20"/>
          <w:szCs w:val="20"/>
        </w:rPr>
        <w:t xml:space="preserve">         </w:t>
      </w:r>
    </w:p>
    <w:p w:rsidR="00DB7894" w:rsidRDefault="00DB7894" w:rsidP="00C1088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  <w:tab w:val="left" w:pos="9360"/>
        </w:tabs>
        <w:spacing w:line="480" w:lineRule="auto"/>
        <w:rPr>
          <w:iCs/>
        </w:rPr>
      </w:pPr>
      <w:r>
        <w:rPr>
          <w:iCs/>
        </w:rPr>
        <w:t xml:space="preserve">FIRST NAME___________________________ LAST </w:t>
      </w:r>
      <w:r w:rsidR="00725A2B">
        <w:rPr>
          <w:iCs/>
        </w:rPr>
        <w:t>NA</w:t>
      </w:r>
      <w:r>
        <w:rPr>
          <w:iCs/>
        </w:rPr>
        <w:t>ME____________</w:t>
      </w:r>
      <w:r w:rsidR="00725A2B">
        <w:rPr>
          <w:iCs/>
        </w:rPr>
        <w:t>___</w:t>
      </w:r>
      <w:r>
        <w:rPr>
          <w:iCs/>
        </w:rPr>
        <w:t>____________</w:t>
      </w:r>
    </w:p>
    <w:p w:rsidR="00843147" w:rsidRDefault="00DB7894" w:rsidP="00C1088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  <w:tab w:val="left" w:pos="9360"/>
        </w:tabs>
        <w:spacing w:line="480" w:lineRule="auto"/>
        <w:rPr>
          <w:iCs/>
        </w:rPr>
      </w:pPr>
      <w:r>
        <w:rPr>
          <w:iCs/>
        </w:rPr>
        <w:t>ADDRESS_____________________</w:t>
      </w:r>
      <w:r w:rsidR="00843147">
        <w:rPr>
          <w:iCs/>
        </w:rPr>
        <w:t>_____________________</w:t>
      </w:r>
      <w:r>
        <w:rPr>
          <w:iCs/>
        </w:rPr>
        <w:t>____________</w:t>
      </w:r>
      <w:r w:rsidR="00843147">
        <w:rPr>
          <w:iCs/>
        </w:rPr>
        <w:t>APT #_________</w:t>
      </w:r>
    </w:p>
    <w:p w:rsidR="00DB7894" w:rsidRPr="00DB7894" w:rsidRDefault="00DB7894" w:rsidP="00C1088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  <w:tab w:val="left" w:pos="9360"/>
        </w:tabs>
        <w:spacing w:line="480" w:lineRule="auto"/>
        <w:rPr>
          <w:iCs/>
        </w:rPr>
      </w:pPr>
      <w:r>
        <w:rPr>
          <w:iCs/>
        </w:rPr>
        <w:t>CITY____________________________STATE_________________________ZIP______</w:t>
      </w:r>
      <w:r w:rsidR="00843147">
        <w:rPr>
          <w:iCs/>
        </w:rPr>
        <w:t>_</w:t>
      </w:r>
      <w:r>
        <w:rPr>
          <w:iCs/>
        </w:rPr>
        <w:t>____</w:t>
      </w:r>
    </w:p>
    <w:p w:rsidR="00DB7894" w:rsidRPr="00725A2B" w:rsidRDefault="00725A2B" w:rsidP="00C1088B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  <w:tab w:val="left" w:pos="9360"/>
        </w:tabs>
        <w:spacing w:line="480" w:lineRule="auto"/>
        <w:rPr>
          <w:iCs/>
        </w:rPr>
      </w:pPr>
      <w:r>
        <w:rPr>
          <w:iCs/>
        </w:rPr>
        <w:t>PHONE________________________________EMAIL_________________________________</w:t>
      </w:r>
    </w:p>
    <w:p w:rsidR="00946B16" w:rsidRDefault="00843147" w:rsidP="00C1088B">
      <w:pPr>
        <w:spacing w:line="480" w:lineRule="auto"/>
      </w:pPr>
      <w:r>
        <w:rPr>
          <w:iCs/>
        </w:rPr>
        <w:t>AREA_________________________________</w:t>
      </w:r>
      <w:r w:rsidRPr="00843147">
        <w:rPr>
          <w:iCs/>
        </w:rPr>
        <w:t xml:space="preserve"> </w:t>
      </w:r>
      <w:r w:rsidR="00946B16">
        <w:rPr>
          <w:iCs/>
        </w:rPr>
        <w:t>CLEAN DATE__________________________</w:t>
      </w:r>
    </w:p>
    <w:p w:rsidR="00C75834" w:rsidRPr="002E0DB3" w:rsidRDefault="00DD41C1" w:rsidP="00615ECE">
      <w:pPr>
        <w:rPr>
          <w:rFonts w:asciiTheme="minorHAnsi" w:hAnsiTheme="minorHAnsi"/>
          <w:b/>
          <w:iCs/>
          <w:sz w:val="28"/>
          <w:szCs w:val="28"/>
        </w:rPr>
      </w:pPr>
      <w:r w:rsidRPr="002E0DB3">
        <w:rPr>
          <w:rFonts w:asciiTheme="minorHAnsi" w:hAnsiTheme="minorHAnsi"/>
          <w:b/>
          <w:iCs/>
          <w:sz w:val="36"/>
          <w:szCs w:val="36"/>
        </w:rPr>
        <w:t>$25.00</w:t>
      </w:r>
      <w:r w:rsidRPr="002E0DB3">
        <w:rPr>
          <w:rFonts w:asciiTheme="minorHAnsi" w:hAnsiTheme="minorHAnsi"/>
          <w:b/>
          <w:iCs/>
          <w:sz w:val="28"/>
          <w:szCs w:val="28"/>
        </w:rPr>
        <w:t xml:space="preserve"> </w:t>
      </w:r>
      <w:r w:rsidR="00971389" w:rsidRPr="002E0DB3">
        <w:rPr>
          <w:rFonts w:asciiTheme="minorHAnsi" w:hAnsiTheme="minorHAnsi"/>
          <w:b/>
          <w:iCs/>
          <w:sz w:val="28"/>
          <w:szCs w:val="28"/>
        </w:rPr>
        <w:t xml:space="preserve">for Registrations </w:t>
      </w:r>
      <w:r w:rsidR="002A418B" w:rsidRPr="002E0DB3">
        <w:rPr>
          <w:rFonts w:asciiTheme="minorHAnsi" w:hAnsiTheme="minorHAnsi"/>
          <w:b/>
          <w:iCs/>
          <w:sz w:val="28"/>
          <w:szCs w:val="28"/>
        </w:rPr>
        <w:t>received</w:t>
      </w:r>
      <w:r w:rsidR="002E0DB3" w:rsidRPr="002E0DB3">
        <w:rPr>
          <w:rFonts w:asciiTheme="minorHAnsi" w:hAnsiTheme="minorHAnsi"/>
          <w:b/>
          <w:iCs/>
          <w:sz w:val="28"/>
          <w:szCs w:val="28"/>
        </w:rPr>
        <w:t xml:space="preserve"> </w:t>
      </w:r>
      <w:r w:rsidR="002A418B" w:rsidRPr="002E0DB3">
        <w:rPr>
          <w:rFonts w:asciiTheme="minorHAnsi" w:hAnsiTheme="minorHAnsi"/>
          <w:b/>
          <w:iCs/>
          <w:sz w:val="28"/>
          <w:szCs w:val="28"/>
        </w:rPr>
        <w:t>before</w:t>
      </w:r>
      <w:r w:rsidR="00971389" w:rsidRPr="002E0DB3">
        <w:rPr>
          <w:rFonts w:asciiTheme="minorHAnsi" w:hAnsiTheme="minorHAnsi"/>
          <w:b/>
          <w:iCs/>
          <w:sz w:val="28"/>
          <w:szCs w:val="28"/>
        </w:rPr>
        <w:t xml:space="preserve">: </w:t>
      </w:r>
      <w:r w:rsidR="00017FEF" w:rsidRPr="002E0DB3">
        <w:rPr>
          <w:rFonts w:asciiTheme="minorHAnsi" w:hAnsiTheme="minorHAnsi"/>
          <w:b/>
          <w:iCs/>
          <w:sz w:val="28"/>
          <w:szCs w:val="28"/>
        </w:rPr>
        <w:tab/>
      </w:r>
      <w:r w:rsidR="002A418B" w:rsidRPr="002E0DB3">
        <w:rPr>
          <w:rFonts w:asciiTheme="minorHAnsi" w:hAnsiTheme="minorHAnsi"/>
          <w:b/>
          <w:iCs/>
          <w:sz w:val="28"/>
          <w:szCs w:val="28"/>
        </w:rPr>
        <w:tab/>
      </w:r>
      <w:r w:rsidR="002A418B" w:rsidRPr="002E0DB3">
        <w:rPr>
          <w:rFonts w:asciiTheme="minorHAnsi" w:hAnsiTheme="minorHAnsi"/>
          <w:b/>
          <w:iCs/>
          <w:sz w:val="28"/>
          <w:szCs w:val="28"/>
        </w:rPr>
        <w:tab/>
        <w:t>March 31, 2016</w:t>
      </w:r>
      <w:r w:rsidR="00615ECE" w:rsidRPr="002E0DB3">
        <w:rPr>
          <w:rFonts w:asciiTheme="minorHAnsi" w:hAnsiTheme="minorHAnsi"/>
          <w:b/>
          <w:iCs/>
          <w:sz w:val="28"/>
          <w:szCs w:val="28"/>
        </w:rPr>
        <w:t xml:space="preserve"> </w:t>
      </w:r>
    </w:p>
    <w:p w:rsidR="0027544D" w:rsidRDefault="00BF6BB5" w:rsidP="00615ECE">
      <w:pPr>
        <w:rPr>
          <w:rFonts w:asciiTheme="minorHAnsi" w:hAnsiTheme="minorHAnsi"/>
          <w:b/>
          <w:iCs/>
          <w:sz w:val="36"/>
          <w:szCs w:val="36"/>
        </w:rPr>
      </w:pPr>
      <w:r w:rsidRPr="002E0DB3">
        <w:rPr>
          <w:rFonts w:asciiTheme="minorHAnsi" w:hAnsiTheme="minorHAnsi"/>
          <w:b/>
          <w:iCs/>
          <w:sz w:val="36"/>
          <w:szCs w:val="36"/>
        </w:rPr>
        <w:t>$</w:t>
      </w:r>
      <w:r w:rsidR="00354BF5" w:rsidRPr="002E0DB3">
        <w:rPr>
          <w:rFonts w:asciiTheme="minorHAnsi" w:hAnsiTheme="minorHAnsi"/>
          <w:b/>
          <w:iCs/>
          <w:sz w:val="36"/>
          <w:szCs w:val="36"/>
        </w:rPr>
        <w:t>35.00</w:t>
      </w:r>
      <w:r w:rsidR="00354BF5" w:rsidRPr="002E0DB3">
        <w:rPr>
          <w:rFonts w:asciiTheme="minorHAnsi" w:hAnsiTheme="minorHAnsi"/>
          <w:b/>
          <w:iCs/>
          <w:sz w:val="28"/>
          <w:szCs w:val="28"/>
        </w:rPr>
        <w:t xml:space="preserve"> </w:t>
      </w:r>
      <w:r w:rsidR="00017FEF" w:rsidRPr="002E0DB3">
        <w:rPr>
          <w:rFonts w:asciiTheme="minorHAnsi" w:hAnsiTheme="minorHAnsi"/>
          <w:b/>
          <w:iCs/>
          <w:sz w:val="28"/>
          <w:szCs w:val="28"/>
        </w:rPr>
        <w:t xml:space="preserve">for Registrations received </w:t>
      </w:r>
      <w:r w:rsidR="002E0DB3" w:rsidRPr="002E0DB3">
        <w:rPr>
          <w:rFonts w:asciiTheme="minorHAnsi" w:hAnsiTheme="minorHAnsi"/>
          <w:b/>
          <w:iCs/>
          <w:sz w:val="28"/>
          <w:szCs w:val="28"/>
        </w:rPr>
        <w:t>after</w:t>
      </w:r>
      <w:r w:rsidR="00017FEF" w:rsidRPr="002E0DB3">
        <w:rPr>
          <w:rFonts w:asciiTheme="minorHAnsi" w:hAnsiTheme="minorHAnsi"/>
          <w:b/>
          <w:iCs/>
          <w:sz w:val="28"/>
          <w:szCs w:val="28"/>
        </w:rPr>
        <w:t>:</w:t>
      </w:r>
      <w:r w:rsidR="00017FEF" w:rsidRPr="002E0DB3">
        <w:rPr>
          <w:rFonts w:asciiTheme="minorHAnsi" w:hAnsiTheme="minorHAnsi"/>
          <w:b/>
          <w:iCs/>
          <w:sz w:val="28"/>
          <w:szCs w:val="28"/>
        </w:rPr>
        <w:tab/>
      </w:r>
      <w:r w:rsidR="002E0DB3" w:rsidRPr="002E0DB3">
        <w:rPr>
          <w:rFonts w:asciiTheme="minorHAnsi" w:hAnsiTheme="minorHAnsi"/>
          <w:b/>
          <w:iCs/>
          <w:sz w:val="36"/>
          <w:szCs w:val="36"/>
        </w:rPr>
        <w:tab/>
      </w:r>
      <w:r w:rsidR="002E0DB3" w:rsidRPr="002E0DB3">
        <w:rPr>
          <w:rFonts w:asciiTheme="minorHAnsi" w:hAnsiTheme="minorHAnsi"/>
          <w:b/>
          <w:iCs/>
          <w:sz w:val="36"/>
          <w:szCs w:val="36"/>
        </w:rPr>
        <w:tab/>
      </w:r>
      <w:r w:rsidR="002E0DB3">
        <w:rPr>
          <w:rFonts w:asciiTheme="minorHAnsi" w:hAnsiTheme="minorHAnsi"/>
          <w:b/>
          <w:iCs/>
          <w:sz w:val="36"/>
          <w:szCs w:val="36"/>
        </w:rPr>
        <w:tab/>
      </w:r>
      <w:r w:rsidR="002E0DB3" w:rsidRPr="00051402">
        <w:rPr>
          <w:rFonts w:asciiTheme="minorHAnsi" w:hAnsiTheme="minorHAnsi"/>
          <w:b/>
          <w:iCs/>
          <w:sz w:val="36"/>
          <w:szCs w:val="36"/>
        </w:rPr>
        <w:t>03/31/2016</w:t>
      </w:r>
    </w:p>
    <w:p w:rsidR="00BD5F5D" w:rsidRPr="0067029F" w:rsidRDefault="00BD5F5D" w:rsidP="00615ECE">
      <w:pPr>
        <w:rPr>
          <w:rFonts w:asciiTheme="minorHAnsi" w:hAnsiTheme="minorHAnsi"/>
          <w:b/>
          <w:iCs/>
        </w:rPr>
      </w:pPr>
    </w:p>
    <w:p w:rsidR="00BD5F5D" w:rsidRPr="00BD5F5D" w:rsidRDefault="00BD5F5D" w:rsidP="00BD5F5D">
      <w:pPr>
        <w:jc w:val="center"/>
        <w:rPr>
          <w:rFonts w:ascii="Segoe Script" w:hAnsi="Segoe Script"/>
          <w:b/>
          <w:iCs/>
          <w:sz w:val="36"/>
          <w:szCs w:val="36"/>
        </w:rPr>
      </w:pPr>
      <w:r w:rsidRPr="00BD5F5D">
        <w:rPr>
          <w:rFonts w:ascii="Segoe Script" w:hAnsi="Segoe Script"/>
          <w:b/>
          <w:iCs/>
        </w:rPr>
        <w:t>Convention Dates: August 5-7, 2016</w:t>
      </w:r>
    </w:p>
    <w:tbl>
      <w:tblPr>
        <w:tblStyle w:val="TableGrid"/>
        <w:tblpPr w:leftFromText="180" w:rightFromText="180" w:vertAnchor="text" w:horzAnchor="margin" w:tblpY="436"/>
        <w:tblW w:w="0" w:type="auto"/>
        <w:tblLook w:val="04A0"/>
      </w:tblPr>
      <w:tblGrid>
        <w:gridCol w:w="4788"/>
        <w:gridCol w:w="4788"/>
      </w:tblGrid>
      <w:tr w:rsidR="00BD5F5D" w:rsidTr="00BD5F5D">
        <w:tc>
          <w:tcPr>
            <w:tcW w:w="4788" w:type="dxa"/>
          </w:tcPr>
          <w:p w:rsidR="00BD5F5D" w:rsidRPr="00D534A0" w:rsidRDefault="00BD5F5D" w:rsidP="00BD5F5D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D534A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CONVENTION REGISTRATION INFO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RMATION</w:t>
            </w:r>
          </w:p>
        </w:tc>
        <w:tc>
          <w:tcPr>
            <w:tcW w:w="4788" w:type="dxa"/>
          </w:tcPr>
          <w:p w:rsidR="00BD5F5D" w:rsidRPr="00D534A0" w:rsidRDefault="00BD5F5D" w:rsidP="00BD5F5D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D534A0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HOTEL RESERVATION INFO</w:t>
            </w: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RMATION</w:t>
            </w:r>
          </w:p>
        </w:tc>
      </w:tr>
      <w:tr w:rsidR="00BD5F5D" w:rsidRPr="00296C26" w:rsidTr="00BD5F5D">
        <w:tc>
          <w:tcPr>
            <w:tcW w:w="4788" w:type="dxa"/>
          </w:tcPr>
          <w:p w:rsidR="00BD5F5D" w:rsidRPr="00296C26" w:rsidRDefault="00BD5F5D" w:rsidP="00BD5F5D">
            <w:pPr>
              <w:widowControl/>
              <w:rPr>
                <w:rFonts w:asciiTheme="minorHAnsi" w:hAnsiTheme="minorHAnsi" w:cs="Arial"/>
                <w:i/>
                <w:iCs/>
                <w:color w:val="000000"/>
                <w:sz w:val="20"/>
                <w:szCs w:val="20"/>
              </w:rPr>
            </w:pPr>
            <w:r w:rsidRPr="00296C26">
              <w:rPr>
                <w:rFonts w:asciiTheme="minorHAnsi" w:hAnsiTheme="minorHAnsi" w:cs="Arial"/>
                <w:i/>
                <w:iCs/>
                <w:color w:val="000000"/>
                <w:sz w:val="20"/>
                <w:szCs w:val="20"/>
              </w:rPr>
              <w:t>To mail in your Registration, make check or money order payable to:</w:t>
            </w:r>
          </w:p>
          <w:p w:rsidR="00BD5F5D" w:rsidRPr="00296C26" w:rsidRDefault="00BD5F5D" w:rsidP="00BD5F5D">
            <w:pPr>
              <w:widowControl/>
              <w:jc w:val="center"/>
              <w:rPr>
                <w:rFonts w:asciiTheme="minorHAnsi" w:hAnsiTheme="minorHAnsi" w:cs="Arial"/>
                <w:b/>
                <w:bCs/>
                <w:color w:val="FF0000"/>
                <w:sz w:val="24"/>
                <w:szCs w:val="24"/>
              </w:rPr>
            </w:pPr>
            <w:r w:rsidRPr="00296C26">
              <w:rPr>
                <w:rFonts w:asciiTheme="minorHAnsi" w:hAnsiTheme="minorHAnsi" w:cs="Arial"/>
                <w:b/>
                <w:bCs/>
                <w:color w:val="FF0000"/>
                <w:sz w:val="24"/>
                <w:szCs w:val="24"/>
              </w:rPr>
              <w:t>North Dade Area Convention of</w:t>
            </w:r>
          </w:p>
          <w:p w:rsidR="00BD5F5D" w:rsidRPr="00296C26" w:rsidRDefault="00BD5F5D" w:rsidP="00BD5F5D">
            <w:pPr>
              <w:widowControl/>
              <w:jc w:val="center"/>
              <w:rPr>
                <w:rFonts w:asciiTheme="minorHAnsi" w:hAnsiTheme="minorHAnsi" w:cs="Arial"/>
                <w:b/>
                <w:bCs/>
                <w:color w:val="FF0000"/>
                <w:sz w:val="24"/>
                <w:szCs w:val="24"/>
              </w:rPr>
            </w:pPr>
            <w:r w:rsidRPr="00296C26">
              <w:rPr>
                <w:rFonts w:asciiTheme="minorHAnsi" w:hAnsiTheme="minorHAnsi" w:cs="Arial"/>
                <w:b/>
                <w:bCs/>
                <w:color w:val="FF0000"/>
                <w:sz w:val="24"/>
                <w:szCs w:val="24"/>
              </w:rPr>
              <w:t>Narcotics Anonymous</w:t>
            </w:r>
          </w:p>
          <w:p w:rsidR="00BD5F5D" w:rsidRPr="00296C26" w:rsidRDefault="00BD5F5D" w:rsidP="00BD5F5D">
            <w:pPr>
              <w:widowControl/>
              <w:jc w:val="center"/>
              <w:rPr>
                <w:rFonts w:asciiTheme="minorHAnsi" w:hAnsiTheme="minorHAnsi" w:cs="Arial"/>
                <w:i/>
                <w:iCs/>
                <w:color w:val="000000"/>
                <w:sz w:val="20"/>
                <w:szCs w:val="20"/>
              </w:rPr>
            </w:pPr>
            <w:r w:rsidRPr="00296C26">
              <w:rPr>
                <w:rFonts w:asciiTheme="minorHAnsi" w:hAnsiTheme="minorHAnsi" w:cs="Arial"/>
                <w:i/>
                <w:iCs/>
                <w:color w:val="000000"/>
                <w:sz w:val="20"/>
                <w:szCs w:val="20"/>
              </w:rPr>
              <w:t>P.O. Box 420217 Miami, FL 33242</w:t>
            </w:r>
          </w:p>
          <w:p w:rsidR="00BD5F5D" w:rsidRPr="00296C26" w:rsidRDefault="00BD5F5D" w:rsidP="00BD5F5D">
            <w:pPr>
              <w:widowControl/>
              <w:rPr>
                <w:rFonts w:asciiTheme="minorHAnsi" w:hAnsiTheme="minorHAnsi" w:cs="Arial"/>
                <w:i/>
                <w:iCs/>
                <w:color w:val="000000"/>
                <w:sz w:val="20"/>
                <w:szCs w:val="20"/>
              </w:rPr>
            </w:pPr>
            <w:r w:rsidRPr="00296C26">
              <w:rPr>
                <w:rFonts w:asciiTheme="minorHAnsi" w:hAnsiTheme="minorHAnsi" w:cs="Arial"/>
                <w:i/>
                <w:iCs/>
                <w:color w:val="000000"/>
                <w:sz w:val="20"/>
                <w:szCs w:val="20"/>
              </w:rPr>
              <w:t>For more information, contact:</w:t>
            </w:r>
          </w:p>
          <w:p w:rsidR="00BD5F5D" w:rsidRPr="00296C26" w:rsidRDefault="00BD5F5D" w:rsidP="00BD5F5D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296C26">
              <w:rPr>
                <w:rFonts w:asciiTheme="minorHAnsi" w:hAnsiTheme="minorHAnsi" w:cs="Arial"/>
                <w:color w:val="000000"/>
                <w:sz w:val="20"/>
                <w:szCs w:val="20"/>
              </w:rPr>
              <w:t>Synthia M. (786) 436-6671 Deborah W. (786) 344-3090 or Yvette W. (786)266-6487</w:t>
            </w:r>
          </w:p>
          <w:p w:rsidR="00BD5F5D" w:rsidRPr="00296C26" w:rsidRDefault="00BD5F5D" w:rsidP="00BD5F5D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4788" w:type="dxa"/>
          </w:tcPr>
          <w:p w:rsidR="00BD5F5D" w:rsidRDefault="00BD5F5D" w:rsidP="00BD5F5D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spacing w:line="276" w:lineRule="auto"/>
              <w:jc w:val="center"/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  <w:r w:rsidRPr="00886F13">
              <w:rPr>
                <w:rFonts w:asciiTheme="minorHAnsi" w:hAnsiTheme="minorHAnsi" w:cs="Arial"/>
                <w:bCs/>
                <w:i/>
                <w:sz w:val="20"/>
                <w:szCs w:val="20"/>
              </w:rPr>
              <w:t>To make Hotel Reservations call:</w:t>
            </w:r>
          </w:p>
          <w:p w:rsidR="00F33969" w:rsidRPr="00886F13" w:rsidRDefault="00F33969" w:rsidP="00BD5F5D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spacing w:line="276" w:lineRule="auto"/>
              <w:jc w:val="center"/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</w:p>
          <w:p w:rsidR="00BD5F5D" w:rsidRDefault="00BD5F5D" w:rsidP="00BD5F5D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spacing w:line="276" w:lineRule="auto"/>
              <w:jc w:val="center"/>
              <w:rPr>
                <w:rFonts w:asciiTheme="minorHAnsi" w:hAnsiTheme="minorHAnsi" w:cs="Arial"/>
                <w:b/>
                <w:bCs/>
                <w:color w:val="FF0000"/>
                <w:sz w:val="24"/>
                <w:szCs w:val="24"/>
              </w:rPr>
            </w:pPr>
            <w:r w:rsidRPr="00886F13">
              <w:rPr>
                <w:rFonts w:asciiTheme="minorHAnsi" w:hAnsiTheme="minorHAnsi" w:cs="Arial"/>
                <w:b/>
                <w:bCs/>
                <w:color w:val="FF0000"/>
                <w:sz w:val="24"/>
                <w:szCs w:val="24"/>
              </w:rPr>
              <w:t xml:space="preserve"> Deauville Beach Resort</w:t>
            </w:r>
          </w:p>
          <w:p w:rsidR="00BD5F5D" w:rsidRDefault="00BD5F5D" w:rsidP="00637809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  <w:r w:rsidRPr="00886F13">
              <w:rPr>
                <w:rFonts w:asciiTheme="minorHAnsi" w:hAnsiTheme="minorHAnsi" w:cs="Arial"/>
                <w:bCs/>
                <w:i/>
                <w:sz w:val="20"/>
                <w:szCs w:val="20"/>
              </w:rPr>
              <w:t>6701 Collins Avenue</w:t>
            </w:r>
            <w:r w:rsidR="0067029F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   </w:t>
            </w:r>
            <w:r w:rsidRPr="00886F13">
              <w:rPr>
                <w:rFonts w:asciiTheme="minorHAnsi" w:hAnsiTheme="minorHAnsi" w:cs="Arial"/>
                <w:bCs/>
                <w:i/>
                <w:sz w:val="20"/>
                <w:szCs w:val="20"/>
              </w:rPr>
              <w:t>Miami, Florida 33141</w:t>
            </w:r>
          </w:p>
          <w:p w:rsidR="00BD5F5D" w:rsidRDefault="00BD5F5D" w:rsidP="00637809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i/>
                <w:sz w:val="20"/>
                <w:szCs w:val="20"/>
              </w:rPr>
              <w:t>(305) 865-8511</w:t>
            </w:r>
            <w:r w:rsidR="000F1B27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      </w:t>
            </w:r>
            <w:r w:rsidR="004A5303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</w:t>
            </w:r>
            <w:r w:rsidRPr="00F33969">
              <w:rPr>
                <w:rFonts w:asciiTheme="minorHAnsi" w:hAnsiTheme="minorHAnsi" w:cs="Arial"/>
                <w:b/>
                <w:bCs/>
                <w:i/>
                <w:sz w:val="24"/>
                <w:szCs w:val="24"/>
              </w:rPr>
              <w:t>Use code: NDACNA</w:t>
            </w:r>
          </w:p>
          <w:p w:rsidR="00770362" w:rsidRDefault="007315B8" w:rsidP="000F1B27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  <w:r>
              <w:rPr>
                <w:rFonts w:asciiTheme="minorHAnsi" w:hAnsiTheme="minorHAnsi" w:cs="Arial"/>
                <w:bCs/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46990</wp:posOffset>
                  </wp:positionV>
                  <wp:extent cx="944245" cy="666115"/>
                  <wp:effectExtent l="38100" t="0" r="27305" b="191135"/>
                  <wp:wrapNone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6661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0F1B27" w:rsidRPr="00F33969" w:rsidRDefault="000F1B27" w:rsidP="005517CB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ind w:left="2322"/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  <w:r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City View </w:t>
            </w:r>
            <w:r w:rsidR="00770362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</w:t>
            </w:r>
            <w:r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>$119</w:t>
            </w:r>
          </w:p>
          <w:p w:rsidR="000F1B27" w:rsidRPr="00F33969" w:rsidRDefault="005517CB" w:rsidP="005517CB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jc w:val="center"/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  <w:r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             </w:t>
            </w:r>
            <w:r w:rsidR="000F1B27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Ocean View </w:t>
            </w:r>
            <w:r w:rsidR="00770362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</w:t>
            </w:r>
            <w:r w:rsidR="000F1B27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>$139</w:t>
            </w:r>
          </w:p>
          <w:p w:rsidR="007315B8" w:rsidRPr="00F33969" w:rsidRDefault="007315B8" w:rsidP="005517CB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jc w:val="center"/>
              <w:rPr>
                <w:rFonts w:asciiTheme="minorHAnsi" w:hAnsiTheme="minorHAnsi" w:cs="Arial"/>
                <w:bCs/>
                <w:i/>
                <w:sz w:val="20"/>
                <w:szCs w:val="20"/>
              </w:rPr>
            </w:pPr>
            <w:r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             Ocean Front   $169</w:t>
            </w:r>
          </w:p>
          <w:p w:rsidR="000F1B27" w:rsidRPr="00886F13" w:rsidRDefault="005517CB" w:rsidP="005517CB">
            <w:pPr>
              <w:tabs>
                <w:tab w:val="center" w:pos="468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280"/>
                <w:tab w:val="left" w:pos="9360"/>
              </w:tabs>
              <w:jc w:val="center"/>
              <w:rPr>
                <w:rFonts w:asciiTheme="minorHAnsi" w:hAnsiTheme="minorHAnsi" w:cs="Arial"/>
                <w:b/>
                <w:bCs/>
                <w:color w:val="FF0000"/>
                <w:sz w:val="24"/>
                <w:szCs w:val="24"/>
              </w:rPr>
            </w:pPr>
            <w:r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       </w:t>
            </w:r>
            <w:r w:rsidR="007315B8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  </w:t>
            </w:r>
            <w:r w:rsidR="000F1B27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Jr. Suite  </w:t>
            </w:r>
            <w:r w:rsidR="00770362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 xml:space="preserve">    </w:t>
            </w:r>
            <w:r w:rsidR="000F1B27" w:rsidRPr="00F33969">
              <w:rPr>
                <w:rFonts w:asciiTheme="minorHAnsi" w:hAnsiTheme="minorHAnsi" w:cs="Arial"/>
                <w:bCs/>
                <w:i/>
                <w:sz w:val="20"/>
                <w:szCs w:val="20"/>
              </w:rPr>
              <w:t>$189</w:t>
            </w:r>
          </w:p>
        </w:tc>
      </w:tr>
    </w:tbl>
    <w:p w:rsidR="00BD5F5D" w:rsidRDefault="00BD5F5D" w:rsidP="00BD5F5D">
      <w:pPr>
        <w:jc w:val="center"/>
        <w:rPr>
          <w:rFonts w:asciiTheme="minorHAnsi" w:hAnsiTheme="minorHAnsi"/>
          <w:b/>
          <w:iCs/>
        </w:rPr>
      </w:pPr>
      <w:r w:rsidRPr="00BD5F5D">
        <w:rPr>
          <w:rFonts w:asciiTheme="minorHAnsi" w:hAnsiTheme="minorHAnsi"/>
          <w:b/>
          <w:iCs/>
          <w:highlight w:val="yellow"/>
        </w:rPr>
        <w:t xml:space="preserve">Convention Activities – TBA </w:t>
      </w:r>
      <w:r w:rsidRPr="00BD5F5D">
        <w:rPr>
          <w:rFonts w:asciiTheme="minorHAnsi" w:hAnsiTheme="minorHAnsi"/>
          <w:b/>
          <w:iCs/>
          <w:sz w:val="20"/>
          <w:szCs w:val="20"/>
          <w:highlight w:val="yellow"/>
        </w:rPr>
        <w:t>(TO BE ANNOUNCED)</w:t>
      </w:r>
      <w:r w:rsidRPr="00BD5F5D">
        <w:rPr>
          <w:rFonts w:asciiTheme="minorHAnsi" w:hAnsiTheme="minorHAnsi"/>
          <w:b/>
          <w:iCs/>
          <w:highlight w:val="yellow"/>
        </w:rPr>
        <w:t xml:space="preserve"> in March 2016</w:t>
      </w:r>
    </w:p>
    <w:p w:rsidR="0027544D" w:rsidRPr="00F33969" w:rsidRDefault="00D534A0" w:rsidP="0027544D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280"/>
          <w:tab w:val="left" w:pos="9360"/>
        </w:tabs>
        <w:spacing w:line="276" w:lineRule="auto"/>
        <w:rPr>
          <w:rFonts w:asciiTheme="minorHAnsi" w:hAnsiTheme="minorHAnsi" w:cs="Arial"/>
          <w:bCs/>
          <w:sz w:val="44"/>
          <w:szCs w:val="44"/>
        </w:rPr>
      </w:pPr>
      <w:r>
        <w:rPr>
          <w:rFonts w:asciiTheme="minorHAnsi" w:hAnsiTheme="minorHAnsi" w:cs="Arial"/>
          <w:b/>
          <w:bCs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7143750</wp:posOffset>
            </wp:positionH>
            <wp:positionV relativeFrom="paragraph">
              <wp:posOffset>41910</wp:posOffset>
            </wp:positionV>
            <wp:extent cx="1562100" cy="1771650"/>
            <wp:effectExtent l="38100" t="57150" r="114300" b="95250"/>
            <wp:wrapNone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7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F69CF" w:rsidRPr="00E24986">
        <w:rPr>
          <w:rFonts w:asciiTheme="minorHAnsi" w:hAnsiTheme="minorHAnsi" w:cs="Arial"/>
          <w:b/>
          <w:bCs/>
          <w:sz w:val="44"/>
          <w:szCs w:val="44"/>
        </w:rPr>
        <w:t>WHY REGISTER EARLY…?</w:t>
      </w:r>
    </w:p>
    <w:p w:rsidR="0027544D" w:rsidRPr="004F69CF" w:rsidRDefault="0027544D" w:rsidP="00886EBB">
      <w:pPr>
        <w:widowControl/>
        <w:spacing w:line="360" w:lineRule="auto"/>
        <w:rPr>
          <w:rFonts w:asciiTheme="minorHAnsi" w:hAnsiTheme="minorHAnsi"/>
        </w:rPr>
      </w:pPr>
      <w:r w:rsidRPr="004F69CF">
        <w:rPr>
          <w:rFonts w:asciiTheme="minorHAnsi" w:hAnsiTheme="minorHAnsi" w:cs="Arial"/>
          <w:sz w:val="18"/>
          <w:szCs w:val="18"/>
        </w:rPr>
        <w:t>Pre-registration funds are used to pay for hotel and convention facilities, equipment, services, supplies, maintenance, insurance, registration packets, and other</w:t>
      </w:r>
      <w:r w:rsidR="004F69CF" w:rsidRPr="004F69CF">
        <w:rPr>
          <w:rFonts w:asciiTheme="minorHAnsi" w:hAnsiTheme="minorHAnsi" w:cs="Arial"/>
          <w:sz w:val="18"/>
          <w:szCs w:val="18"/>
        </w:rPr>
        <w:t xml:space="preserve"> convention related</w:t>
      </w:r>
      <w:r w:rsidRPr="004F69CF">
        <w:rPr>
          <w:rFonts w:asciiTheme="minorHAnsi" w:hAnsiTheme="minorHAnsi" w:cs="Arial"/>
          <w:sz w:val="18"/>
          <w:szCs w:val="18"/>
        </w:rPr>
        <w:t xml:space="preserve"> expenses. </w:t>
      </w:r>
      <w:r w:rsidR="005C77D3">
        <w:rPr>
          <w:rFonts w:asciiTheme="minorHAnsi" w:hAnsiTheme="minorHAnsi" w:cs="Arial"/>
          <w:sz w:val="18"/>
          <w:szCs w:val="18"/>
        </w:rPr>
        <w:t xml:space="preserve"> </w:t>
      </w:r>
      <w:r w:rsidRPr="004F69CF">
        <w:rPr>
          <w:rFonts w:asciiTheme="minorHAnsi" w:hAnsiTheme="minorHAnsi" w:cs="Arial"/>
          <w:sz w:val="18"/>
          <w:szCs w:val="18"/>
        </w:rPr>
        <w:t>Your registration fees and participation help us make this event possible.</w:t>
      </w:r>
      <w:r w:rsidR="00886EBB" w:rsidRPr="004F69CF">
        <w:rPr>
          <w:rFonts w:asciiTheme="minorHAnsi" w:hAnsiTheme="minorHAnsi"/>
        </w:rPr>
        <w:t xml:space="preserve"> </w:t>
      </w:r>
    </w:p>
    <w:sectPr w:rsidR="0027544D" w:rsidRPr="004F69CF" w:rsidSect="00D1782B">
      <w:pgSz w:w="12240" w:h="15840"/>
      <w:pgMar w:top="1440" w:right="1440" w:bottom="720" w:left="1440" w:header="144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A23" w:rsidRDefault="006D6A23" w:rsidP="0077165C">
      <w:r>
        <w:separator/>
      </w:r>
    </w:p>
  </w:endnote>
  <w:endnote w:type="continuationSeparator" w:id="0">
    <w:p w:rsidR="006D6A23" w:rsidRDefault="006D6A23" w:rsidP="00771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A23" w:rsidRDefault="006D6A23" w:rsidP="0077165C">
      <w:r>
        <w:separator/>
      </w:r>
    </w:p>
  </w:footnote>
  <w:footnote w:type="continuationSeparator" w:id="0">
    <w:p w:rsidR="006D6A23" w:rsidRDefault="006D6A23" w:rsidP="007716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81922">
      <o:colormru v:ext="edit" colors="#3baed7,#eeb924,#4bc1c7"/>
      <o:colormenu v:ext="edit" fillcolor="#4bc1c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1022"/>
    <w:rsid w:val="00017FEF"/>
    <w:rsid w:val="00034665"/>
    <w:rsid w:val="00037E6B"/>
    <w:rsid w:val="00051402"/>
    <w:rsid w:val="0006299D"/>
    <w:rsid w:val="00063398"/>
    <w:rsid w:val="00074361"/>
    <w:rsid w:val="000D2EAD"/>
    <w:rsid w:val="000F1B27"/>
    <w:rsid w:val="000F4C39"/>
    <w:rsid w:val="00120EE4"/>
    <w:rsid w:val="00121120"/>
    <w:rsid w:val="00141A8C"/>
    <w:rsid w:val="00153D8F"/>
    <w:rsid w:val="00154DC7"/>
    <w:rsid w:val="00165743"/>
    <w:rsid w:val="001707D2"/>
    <w:rsid w:val="001815E6"/>
    <w:rsid w:val="001C00C3"/>
    <w:rsid w:val="001D1929"/>
    <w:rsid w:val="001D1F0E"/>
    <w:rsid w:val="001E7B19"/>
    <w:rsid w:val="001F0CB4"/>
    <w:rsid w:val="002053CA"/>
    <w:rsid w:val="00236861"/>
    <w:rsid w:val="00253385"/>
    <w:rsid w:val="00253575"/>
    <w:rsid w:val="00264D2D"/>
    <w:rsid w:val="00274A5A"/>
    <w:rsid w:val="0027544D"/>
    <w:rsid w:val="00292DC9"/>
    <w:rsid w:val="002930AD"/>
    <w:rsid w:val="00296C26"/>
    <w:rsid w:val="0029781E"/>
    <w:rsid w:val="002A418B"/>
    <w:rsid w:val="002B21BD"/>
    <w:rsid w:val="002B34C5"/>
    <w:rsid w:val="002C39C7"/>
    <w:rsid w:val="002D6761"/>
    <w:rsid w:val="002E007F"/>
    <w:rsid w:val="002E0DB3"/>
    <w:rsid w:val="002E6D16"/>
    <w:rsid w:val="00307A7D"/>
    <w:rsid w:val="0031594F"/>
    <w:rsid w:val="003465CB"/>
    <w:rsid w:val="00347898"/>
    <w:rsid w:val="00354BF5"/>
    <w:rsid w:val="003607D9"/>
    <w:rsid w:val="00365B09"/>
    <w:rsid w:val="00365CDF"/>
    <w:rsid w:val="00367E42"/>
    <w:rsid w:val="003721EE"/>
    <w:rsid w:val="00374005"/>
    <w:rsid w:val="00374C05"/>
    <w:rsid w:val="003917A3"/>
    <w:rsid w:val="003F428D"/>
    <w:rsid w:val="00492AAF"/>
    <w:rsid w:val="004A36A3"/>
    <w:rsid w:val="004A5303"/>
    <w:rsid w:val="004D21D9"/>
    <w:rsid w:val="004D370C"/>
    <w:rsid w:val="004D699D"/>
    <w:rsid w:val="004F69CF"/>
    <w:rsid w:val="00507FB2"/>
    <w:rsid w:val="00512B98"/>
    <w:rsid w:val="00513C5A"/>
    <w:rsid w:val="005517CB"/>
    <w:rsid w:val="00552454"/>
    <w:rsid w:val="00582065"/>
    <w:rsid w:val="00583F96"/>
    <w:rsid w:val="00597D13"/>
    <w:rsid w:val="005A74F2"/>
    <w:rsid w:val="005C77D3"/>
    <w:rsid w:val="005F44F3"/>
    <w:rsid w:val="00615ECE"/>
    <w:rsid w:val="006218AC"/>
    <w:rsid w:val="00637809"/>
    <w:rsid w:val="00652282"/>
    <w:rsid w:val="0066405E"/>
    <w:rsid w:val="0067029F"/>
    <w:rsid w:val="006729FA"/>
    <w:rsid w:val="006A11ED"/>
    <w:rsid w:val="006B471D"/>
    <w:rsid w:val="006D0461"/>
    <w:rsid w:val="006D6A23"/>
    <w:rsid w:val="006D7376"/>
    <w:rsid w:val="006E28DE"/>
    <w:rsid w:val="00725A2B"/>
    <w:rsid w:val="007315B8"/>
    <w:rsid w:val="00735DF0"/>
    <w:rsid w:val="00770362"/>
    <w:rsid w:val="0077165C"/>
    <w:rsid w:val="007A608E"/>
    <w:rsid w:val="007B1D1C"/>
    <w:rsid w:val="007B5099"/>
    <w:rsid w:val="007B5DE0"/>
    <w:rsid w:val="007D4BAE"/>
    <w:rsid w:val="007D6CE1"/>
    <w:rsid w:val="008052CF"/>
    <w:rsid w:val="00805759"/>
    <w:rsid w:val="00810AA4"/>
    <w:rsid w:val="00842F35"/>
    <w:rsid w:val="00843147"/>
    <w:rsid w:val="0084512D"/>
    <w:rsid w:val="00867A1B"/>
    <w:rsid w:val="00886EBB"/>
    <w:rsid w:val="00886F13"/>
    <w:rsid w:val="008A3140"/>
    <w:rsid w:val="008F457D"/>
    <w:rsid w:val="009129AE"/>
    <w:rsid w:val="00921951"/>
    <w:rsid w:val="009235FF"/>
    <w:rsid w:val="00946B16"/>
    <w:rsid w:val="009510DB"/>
    <w:rsid w:val="009704ED"/>
    <w:rsid w:val="00971389"/>
    <w:rsid w:val="00974DCD"/>
    <w:rsid w:val="009A2FDD"/>
    <w:rsid w:val="009A6AD4"/>
    <w:rsid w:val="009C3AAF"/>
    <w:rsid w:val="009E1734"/>
    <w:rsid w:val="009E515B"/>
    <w:rsid w:val="009E5DA2"/>
    <w:rsid w:val="00A50AB7"/>
    <w:rsid w:val="00A51096"/>
    <w:rsid w:val="00A64E8A"/>
    <w:rsid w:val="00AB0C53"/>
    <w:rsid w:val="00AB476A"/>
    <w:rsid w:val="00AB59FC"/>
    <w:rsid w:val="00AD33E8"/>
    <w:rsid w:val="00AE281E"/>
    <w:rsid w:val="00AF3956"/>
    <w:rsid w:val="00B02BFC"/>
    <w:rsid w:val="00B125D8"/>
    <w:rsid w:val="00B45EDF"/>
    <w:rsid w:val="00B608D3"/>
    <w:rsid w:val="00BB3F71"/>
    <w:rsid w:val="00BB53E6"/>
    <w:rsid w:val="00BB6E29"/>
    <w:rsid w:val="00BC373A"/>
    <w:rsid w:val="00BC666B"/>
    <w:rsid w:val="00BC68D6"/>
    <w:rsid w:val="00BD3F2F"/>
    <w:rsid w:val="00BD5F5D"/>
    <w:rsid w:val="00BF6BB5"/>
    <w:rsid w:val="00C1088B"/>
    <w:rsid w:val="00C13122"/>
    <w:rsid w:val="00C22175"/>
    <w:rsid w:val="00C278DB"/>
    <w:rsid w:val="00C37046"/>
    <w:rsid w:val="00C75834"/>
    <w:rsid w:val="00C8594C"/>
    <w:rsid w:val="00CA11CB"/>
    <w:rsid w:val="00CA1F38"/>
    <w:rsid w:val="00CC7648"/>
    <w:rsid w:val="00D1782B"/>
    <w:rsid w:val="00D45550"/>
    <w:rsid w:val="00D534A0"/>
    <w:rsid w:val="00D622B2"/>
    <w:rsid w:val="00DB7894"/>
    <w:rsid w:val="00DD41C1"/>
    <w:rsid w:val="00DD6836"/>
    <w:rsid w:val="00DF3A84"/>
    <w:rsid w:val="00E0045B"/>
    <w:rsid w:val="00E07396"/>
    <w:rsid w:val="00E24888"/>
    <w:rsid w:val="00E24986"/>
    <w:rsid w:val="00E332C5"/>
    <w:rsid w:val="00E37F68"/>
    <w:rsid w:val="00E6074B"/>
    <w:rsid w:val="00E7301C"/>
    <w:rsid w:val="00E84C4E"/>
    <w:rsid w:val="00E91022"/>
    <w:rsid w:val="00EA0A38"/>
    <w:rsid w:val="00EE2C82"/>
    <w:rsid w:val="00EF42AA"/>
    <w:rsid w:val="00F21B94"/>
    <w:rsid w:val="00F33969"/>
    <w:rsid w:val="00F479E1"/>
    <w:rsid w:val="00F604E5"/>
    <w:rsid w:val="00F62ED3"/>
    <w:rsid w:val="00F81DEA"/>
    <w:rsid w:val="00FA4704"/>
    <w:rsid w:val="00FC6F62"/>
    <w:rsid w:val="00FD65BB"/>
    <w:rsid w:val="00FE2178"/>
    <w:rsid w:val="00FE5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2">
      <o:colormru v:ext="edit" colors="#3baed7,#eeb924,#4bc1c7"/>
      <o:colormenu v:ext="edit" fillcolor="#4bc1c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F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507FB2"/>
  </w:style>
  <w:style w:type="paragraph" w:styleId="NoSpacing">
    <w:name w:val="No Spacing"/>
    <w:uiPriority w:val="1"/>
    <w:qFormat/>
    <w:rsid w:val="005F44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910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716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165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16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165C"/>
    <w:rPr>
      <w:rFonts w:ascii="Times New Roman" w:hAnsi="Times New Roman" w:cs="Times New Roman"/>
      <w:sz w:val="24"/>
      <w:szCs w:val="24"/>
    </w:rPr>
  </w:style>
  <w:style w:type="character" w:customStyle="1" w:styleId="hoteladdress1">
    <w:name w:val="hoteladdress1"/>
    <w:basedOn w:val="DefaultParagraphFont"/>
    <w:rsid w:val="00292DC9"/>
    <w:rPr>
      <w:rFonts w:ascii="Arial" w:hAnsi="Arial" w:cs="Arial" w:hint="default"/>
      <w:color w:val="333333"/>
      <w:sz w:val="17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7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7D9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D2EA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6C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1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8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0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63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12935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22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95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390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809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293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255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39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140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9751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0713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R,%20IV\NDACNA%20IV,%20PRE-REG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1B408-DE08-4DA5-A5CA-FDCA19F37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NDACNA IV, PRE-REG FORM</Template>
  <TotalTime>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Phyllis Johnson</dc:creator>
  <cp:lastModifiedBy>dell</cp:lastModifiedBy>
  <cp:revision>2</cp:revision>
  <cp:lastPrinted>2016-02-18T19:33:00Z</cp:lastPrinted>
  <dcterms:created xsi:type="dcterms:W3CDTF">2016-02-18T19:35:00Z</dcterms:created>
  <dcterms:modified xsi:type="dcterms:W3CDTF">2016-02-18T19:35:00Z</dcterms:modified>
</cp:coreProperties>
</file>